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3E083BD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F39B42C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E688EFE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7449E471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5EB6FBB3" w14:textId="77777777" w:rsidR="00977511" w:rsidRDefault="00977511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7C5760FC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PRIJAVA NA NAMERO št</w:t>
      </w:r>
      <w:r w:rsidR="007A3CC1">
        <w:rPr>
          <w:b/>
          <w:bCs/>
          <w:sz w:val="24"/>
          <w:szCs w:val="24"/>
        </w:rPr>
        <w:t>.</w:t>
      </w:r>
      <w:r w:rsidRPr="00C32124">
        <w:rPr>
          <w:b/>
          <w:bCs/>
          <w:sz w:val="24"/>
          <w:szCs w:val="24"/>
        </w:rPr>
        <w:t xml:space="preserve"> NNP</w:t>
      </w:r>
      <w:r w:rsidR="007231B0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-</w:t>
      </w:r>
      <w:r w:rsidR="00DD1010">
        <w:rPr>
          <w:b/>
          <w:bCs/>
          <w:sz w:val="24"/>
          <w:szCs w:val="24"/>
        </w:rPr>
        <w:t>08</w:t>
      </w:r>
      <w:r w:rsidRPr="00C32124">
        <w:rPr>
          <w:b/>
          <w:bCs/>
          <w:sz w:val="24"/>
          <w:szCs w:val="24"/>
        </w:rPr>
        <w:t>/202</w:t>
      </w:r>
      <w:r w:rsidR="00DD1010">
        <w:rPr>
          <w:b/>
          <w:bCs/>
          <w:sz w:val="24"/>
          <w:szCs w:val="24"/>
        </w:rPr>
        <w:t>6</w:t>
      </w:r>
      <w:r w:rsidRPr="00C32124">
        <w:rPr>
          <w:b/>
          <w:bCs/>
          <w:sz w:val="24"/>
          <w:szCs w:val="24"/>
        </w:rPr>
        <w:t xml:space="preserve"> z dne </w:t>
      </w:r>
      <w:r w:rsidR="00B844D0">
        <w:rPr>
          <w:b/>
          <w:bCs/>
          <w:sz w:val="24"/>
          <w:szCs w:val="24"/>
        </w:rPr>
        <w:t>1</w:t>
      </w:r>
      <w:r w:rsidR="00DD1010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="00DD1010">
        <w:rPr>
          <w:b/>
          <w:bCs/>
          <w:sz w:val="24"/>
          <w:szCs w:val="24"/>
        </w:rPr>
        <w:t>0</w:t>
      </w:r>
      <w:r w:rsidR="00B844D0">
        <w:rPr>
          <w:b/>
          <w:bCs/>
          <w:sz w:val="24"/>
          <w:szCs w:val="24"/>
        </w:rPr>
        <w:t>9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</w:t>
      </w:r>
      <w:r w:rsidR="00DD1010">
        <w:rPr>
          <w:b/>
          <w:bCs/>
          <w:sz w:val="24"/>
          <w:szCs w:val="24"/>
        </w:rPr>
        <w:t>6</w:t>
      </w:r>
    </w:p>
    <w:p w14:paraId="561DE5ED" w14:textId="6D6CE02C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7533AA">
        <w:rPr>
          <w:sz w:val="24"/>
          <w:szCs w:val="24"/>
        </w:rPr>
        <w:t xml:space="preserve">pisarna </w:t>
      </w:r>
      <w:r w:rsidR="007231B0">
        <w:rPr>
          <w:sz w:val="24"/>
          <w:szCs w:val="24"/>
        </w:rPr>
        <w:t>1</w:t>
      </w:r>
      <w:r w:rsidR="007533AA">
        <w:rPr>
          <w:sz w:val="24"/>
          <w:szCs w:val="24"/>
        </w:rPr>
        <w:t>, Teniški center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0D856E8C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sem skrbno pregledal(a) vsebino namere o sklenitvi neposredne pogodbe št. NNP</w:t>
      </w:r>
      <w:r w:rsidR="007231B0">
        <w:rPr>
          <w:sz w:val="24"/>
          <w:szCs w:val="24"/>
        </w:rPr>
        <w:t>9</w:t>
      </w:r>
      <w:r w:rsidR="005E09F7" w:rsidRPr="00C32124">
        <w:rPr>
          <w:sz w:val="24"/>
          <w:szCs w:val="24"/>
        </w:rPr>
        <w:t>-</w:t>
      </w:r>
      <w:r w:rsidR="00DD1010">
        <w:rPr>
          <w:sz w:val="24"/>
          <w:szCs w:val="24"/>
        </w:rPr>
        <w:t>08</w:t>
      </w:r>
      <w:r w:rsidR="005E09F7" w:rsidRPr="00C32124">
        <w:rPr>
          <w:sz w:val="24"/>
          <w:szCs w:val="24"/>
        </w:rPr>
        <w:t>/202</w:t>
      </w:r>
      <w:r w:rsidR="00DD1010">
        <w:rPr>
          <w:sz w:val="24"/>
          <w:szCs w:val="24"/>
        </w:rPr>
        <w:t>6</w:t>
      </w:r>
      <w:r w:rsidR="005E09F7" w:rsidRP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 xml:space="preserve">z dne </w:t>
      </w:r>
      <w:r w:rsidR="00B844D0">
        <w:rPr>
          <w:sz w:val="24"/>
          <w:szCs w:val="24"/>
        </w:rPr>
        <w:t>11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DD1010">
        <w:rPr>
          <w:sz w:val="24"/>
          <w:szCs w:val="24"/>
        </w:rPr>
        <w:t>0</w:t>
      </w:r>
      <w:r w:rsidR="00B844D0">
        <w:rPr>
          <w:sz w:val="24"/>
          <w:szCs w:val="24"/>
        </w:rPr>
        <w:t>9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DD1010">
        <w:rPr>
          <w:sz w:val="24"/>
          <w:szCs w:val="24"/>
        </w:rPr>
        <w:t>6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6AF4" w14:textId="77777777" w:rsidR="00DA5E35" w:rsidRDefault="00DA5E35">
      <w:r>
        <w:separator/>
      </w:r>
    </w:p>
    <w:p w14:paraId="44F4C285" w14:textId="77777777" w:rsidR="00DA5E35" w:rsidRDefault="00DA5E35"/>
  </w:endnote>
  <w:endnote w:type="continuationSeparator" w:id="0">
    <w:p w14:paraId="69767123" w14:textId="77777777" w:rsidR="00DA5E35" w:rsidRDefault="00DA5E35">
      <w:r>
        <w:continuationSeparator/>
      </w:r>
    </w:p>
    <w:p w14:paraId="7FDF4CD0" w14:textId="77777777" w:rsidR="00DA5E35" w:rsidRDefault="00DA5E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B5A9" w14:textId="77777777" w:rsidR="00DA5E35" w:rsidRDefault="00DA5E35">
      <w:r>
        <w:separator/>
      </w:r>
    </w:p>
    <w:p w14:paraId="7FB2FD4A" w14:textId="77777777" w:rsidR="00DA5E35" w:rsidRDefault="00DA5E35"/>
  </w:footnote>
  <w:footnote w:type="continuationSeparator" w:id="0">
    <w:p w14:paraId="33410A15" w14:textId="77777777" w:rsidR="00DA5E35" w:rsidRDefault="00DA5E35">
      <w:r>
        <w:continuationSeparator/>
      </w:r>
    </w:p>
    <w:p w14:paraId="612C9B66" w14:textId="77777777" w:rsidR="00DA5E35" w:rsidRDefault="00DA5E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6A5B"/>
    <w:rsid w:val="00157900"/>
    <w:rsid w:val="00163E71"/>
    <w:rsid w:val="001700F9"/>
    <w:rsid w:val="0017043B"/>
    <w:rsid w:val="001747A2"/>
    <w:rsid w:val="00176C69"/>
    <w:rsid w:val="001772FF"/>
    <w:rsid w:val="00182486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12FF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2D5F36"/>
    <w:rsid w:val="00307C2E"/>
    <w:rsid w:val="003107A0"/>
    <w:rsid w:val="0031548F"/>
    <w:rsid w:val="003325B0"/>
    <w:rsid w:val="00341A50"/>
    <w:rsid w:val="003522D2"/>
    <w:rsid w:val="00354FAD"/>
    <w:rsid w:val="003705FE"/>
    <w:rsid w:val="00382DFA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1478"/>
    <w:rsid w:val="004D4263"/>
    <w:rsid w:val="004D4B49"/>
    <w:rsid w:val="004D4E0C"/>
    <w:rsid w:val="004D5971"/>
    <w:rsid w:val="004D6CAB"/>
    <w:rsid w:val="004E7866"/>
    <w:rsid w:val="004F5060"/>
    <w:rsid w:val="00500209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83691"/>
    <w:rsid w:val="0059699D"/>
    <w:rsid w:val="005A2DBE"/>
    <w:rsid w:val="005B26C1"/>
    <w:rsid w:val="005C01AB"/>
    <w:rsid w:val="005D1EEA"/>
    <w:rsid w:val="005E09F7"/>
    <w:rsid w:val="005E3FDD"/>
    <w:rsid w:val="005E7CBB"/>
    <w:rsid w:val="005F3D5C"/>
    <w:rsid w:val="00601CDB"/>
    <w:rsid w:val="00602181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31B0"/>
    <w:rsid w:val="00724503"/>
    <w:rsid w:val="00727258"/>
    <w:rsid w:val="00732D61"/>
    <w:rsid w:val="00733156"/>
    <w:rsid w:val="007332E9"/>
    <w:rsid w:val="00741FCB"/>
    <w:rsid w:val="007533AA"/>
    <w:rsid w:val="00754980"/>
    <w:rsid w:val="007767C1"/>
    <w:rsid w:val="00776EC9"/>
    <w:rsid w:val="00783BC8"/>
    <w:rsid w:val="00787211"/>
    <w:rsid w:val="007879BE"/>
    <w:rsid w:val="007A1081"/>
    <w:rsid w:val="007A3CC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00A04"/>
    <w:rsid w:val="0093035C"/>
    <w:rsid w:val="00932C87"/>
    <w:rsid w:val="00947517"/>
    <w:rsid w:val="00954733"/>
    <w:rsid w:val="00957755"/>
    <w:rsid w:val="00977511"/>
    <w:rsid w:val="0098443A"/>
    <w:rsid w:val="00990969"/>
    <w:rsid w:val="00991DFF"/>
    <w:rsid w:val="00992007"/>
    <w:rsid w:val="0099482B"/>
    <w:rsid w:val="009A4078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937C3"/>
    <w:rsid w:val="00A96CA3"/>
    <w:rsid w:val="00AA183A"/>
    <w:rsid w:val="00AA2140"/>
    <w:rsid w:val="00AA221E"/>
    <w:rsid w:val="00AA5A3B"/>
    <w:rsid w:val="00AA695D"/>
    <w:rsid w:val="00AB211A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10C5B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4D0"/>
    <w:rsid w:val="00B84DC2"/>
    <w:rsid w:val="00B84E54"/>
    <w:rsid w:val="00B9552B"/>
    <w:rsid w:val="00BB0450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731CB"/>
    <w:rsid w:val="00C86C52"/>
    <w:rsid w:val="00C8765D"/>
    <w:rsid w:val="00CB2DA7"/>
    <w:rsid w:val="00CB763E"/>
    <w:rsid w:val="00CD38E1"/>
    <w:rsid w:val="00CE6478"/>
    <w:rsid w:val="00CF2872"/>
    <w:rsid w:val="00CF6FCA"/>
    <w:rsid w:val="00D04CF4"/>
    <w:rsid w:val="00D17A47"/>
    <w:rsid w:val="00D203D2"/>
    <w:rsid w:val="00D23A3B"/>
    <w:rsid w:val="00D271EE"/>
    <w:rsid w:val="00D334EC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A5E35"/>
    <w:rsid w:val="00DB25FF"/>
    <w:rsid w:val="00DB5CC5"/>
    <w:rsid w:val="00DC3393"/>
    <w:rsid w:val="00DD1010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C7AB4"/>
    <w:rsid w:val="00ED391F"/>
    <w:rsid w:val="00ED6771"/>
    <w:rsid w:val="00EE1B1A"/>
    <w:rsid w:val="00EF0FF8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3A5C"/>
    <w:rsid w:val="00FA5758"/>
    <w:rsid w:val="00FA651F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102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 Šuligoj Bavčar</dc:creator>
  <cp:keywords/>
  <dc:description/>
  <cp:lastModifiedBy>Uporabnik</cp:lastModifiedBy>
  <cp:revision>3</cp:revision>
  <cp:lastPrinted>2024-10-17T07:14:00Z</cp:lastPrinted>
  <dcterms:created xsi:type="dcterms:W3CDTF">2026-08-10T08:32:00Z</dcterms:created>
  <dcterms:modified xsi:type="dcterms:W3CDTF">2026-09-10T13:51:00Z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