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21EA7498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</w:t>
      </w:r>
      <w:r w:rsidR="007A3CC1">
        <w:rPr>
          <w:b/>
          <w:bCs/>
          <w:sz w:val="24"/>
          <w:szCs w:val="24"/>
        </w:rPr>
        <w:t>.</w:t>
      </w:r>
      <w:r w:rsidRPr="00C32124">
        <w:rPr>
          <w:b/>
          <w:bCs/>
          <w:sz w:val="24"/>
          <w:szCs w:val="24"/>
        </w:rPr>
        <w:t xml:space="preserve"> NNP</w:t>
      </w:r>
      <w:r w:rsidR="002412FF">
        <w:rPr>
          <w:b/>
          <w:bCs/>
          <w:sz w:val="24"/>
          <w:szCs w:val="24"/>
        </w:rPr>
        <w:t>8</w:t>
      </w:r>
      <w:r w:rsidRPr="00C32124">
        <w:rPr>
          <w:b/>
          <w:bCs/>
          <w:sz w:val="24"/>
          <w:szCs w:val="24"/>
        </w:rPr>
        <w:t>-</w:t>
      </w:r>
      <w:r w:rsidR="00DD1010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DD1010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2814B8">
        <w:rPr>
          <w:b/>
          <w:bCs/>
          <w:sz w:val="24"/>
          <w:szCs w:val="24"/>
        </w:rPr>
        <w:t>1</w:t>
      </w:r>
      <w:r w:rsidR="00DD1010">
        <w:rPr>
          <w:b/>
          <w:bCs/>
          <w:sz w:val="24"/>
          <w:szCs w:val="24"/>
        </w:rPr>
        <w:t>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DD1010">
        <w:rPr>
          <w:b/>
          <w:bCs/>
          <w:sz w:val="24"/>
          <w:szCs w:val="24"/>
        </w:rPr>
        <w:t>0</w:t>
      </w:r>
      <w:r w:rsidR="002814B8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DD1010">
        <w:rPr>
          <w:b/>
          <w:bCs/>
          <w:sz w:val="24"/>
          <w:szCs w:val="24"/>
        </w:rPr>
        <w:t>6</w:t>
      </w:r>
    </w:p>
    <w:p w14:paraId="561DE5ED" w14:textId="58D29390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 xml:space="preserve">oslovnega prostora – </w:t>
      </w:r>
      <w:r w:rsidR="007533AA">
        <w:rPr>
          <w:sz w:val="24"/>
          <w:szCs w:val="24"/>
        </w:rPr>
        <w:t xml:space="preserve">pisarna </w:t>
      </w:r>
      <w:r w:rsidR="002412FF">
        <w:rPr>
          <w:sz w:val="24"/>
          <w:szCs w:val="24"/>
        </w:rPr>
        <w:t>3</w:t>
      </w:r>
      <w:r w:rsidR="007533AA">
        <w:rPr>
          <w:sz w:val="24"/>
          <w:szCs w:val="24"/>
        </w:rPr>
        <w:t>, Teniški center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0587B3B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2412FF">
        <w:rPr>
          <w:sz w:val="24"/>
          <w:szCs w:val="24"/>
        </w:rPr>
        <w:t>8</w:t>
      </w:r>
      <w:r w:rsidR="005E09F7" w:rsidRPr="00C32124">
        <w:rPr>
          <w:sz w:val="24"/>
          <w:szCs w:val="24"/>
        </w:rPr>
        <w:t>-</w:t>
      </w:r>
      <w:r w:rsidR="00DD1010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DD1010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2814B8">
        <w:rPr>
          <w:sz w:val="24"/>
          <w:szCs w:val="24"/>
        </w:rPr>
        <w:t>1</w:t>
      </w:r>
      <w:r w:rsidR="00DD1010">
        <w:rPr>
          <w:sz w:val="24"/>
          <w:szCs w:val="24"/>
        </w:rPr>
        <w:t>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DD1010">
        <w:rPr>
          <w:sz w:val="24"/>
          <w:szCs w:val="24"/>
        </w:rPr>
        <w:t>0</w:t>
      </w:r>
      <w:r w:rsidR="002814B8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DD1010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900"/>
    <w:rsid w:val="00163E71"/>
    <w:rsid w:val="001700F9"/>
    <w:rsid w:val="0017043B"/>
    <w:rsid w:val="001747A2"/>
    <w:rsid w:val="00176C69"/>
    <w:rsid w:val="001772FF"/>
    <w:rsid w:val="00182486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12FF"/>
    <w:rsid w:val="00245746"/>
    <w:rsid w:val="00263BFD"/>
    <w:rsid w:val="002647CB"/>
    <w:rsid w:val="002814B8"/>
    <w:rsid w:val="002968A0"/>
    <w:rsid w:val="002A1CE7"/>
    <w:rsid w:val="002A6C47"/>
    <w:rsid w:val="002B287D"/>
    <w:rsid w:val="002C4BD7"/>
    <w:rsid w:val="002D2541"/>
    <w:rsid w:val="002D5F36"/>
    <w:rsid w:val="00307C2E"/>
    <w:rsid w:val="003107A0"/>
    <w:rsid w:val="0031548F"/>
    <w:rsid w:val="003325B0"/>
    <w:rsid w:val="00341A50"/>
    <w:rsid w:val="003522D2"/>
    <w:rsid w:val="00354FAD"/>
    <w:rsid w:val="003705FE"/>
    <w:rsid w:val="00382DFA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37272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00209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83691"/>
    <w:rsid w:val="0059699D"/>
    <w:rsid w:val="005A2DBE"/>
    <w:rsid w:val="005B26C1"/>
    <w:rsid w:val="005C01AB"/>
    <w:rsid w:val="005D1EEA"/>
    <w:rsid w:val="005E09F7"/>
    <w:rsid w:val="005E3FDD"/>
    <w:rsid w:val="005E7CBB"/>
    <w:rsid w:val="005F1D69"/>
    <w:rsid w:val="005F3D5C"/>
    <w:rsid w:val="00601CDB"/>
    <w:rsid w:val="00602181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33AA"/>
    <w:rsid w:val="00754980"/>
    <w:rsid w:val="007767C1"/>
    <w:rsid w:val="00776EC9"/>
    <w:rsid w:val="00783BC8"/>
    <w:rsid w:val="00787211"/>
    <w:rsid w:val="007879BE"/>
    <w:rsid w:val="007A1081"/>
    <w:rsid w:val="007A3CC1"/>
    <w:rsid w:val="007B07E9"/>
    <w:rsid w:val="007B4318"/>
    <w:rsid w:val="007B47EC"/>
    <w:rsid w:val="007C1884"/>
    <w:rsid w:val="007C3E51"/>
    <w:rsid w:val="007E1CE2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00A04"/>
    <w:rsid w:val="0093035C"/>
    <w:rsid w:val="00932C87"/>
    <w:rsid w:val="00947517"/>
    <w:rsid w:val="00954733"/>
    <w:rsid w:val="00957755"/>
    <w:rsid w:val="00977511"/>
    <w:rsid w:val="0098443A"/>
    <w:rsid w:val="00990969"/>
    <w:rsid w:val="00991DFF"/>
    <w:rsid w:val="00992007"/>
    <w:rsid w:val="0099482B"/>
    <w:rsid w:val="009A4078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937C3"/>
    <w:rsid w:val="00A96CA3"/>
    <w:rsid w:val="00AA183A"/>
    <w:rsid w:val="00AA2140"/>
    <w:rsid w:val="00AA221E"/>
    <w:rsid w:val="00AA5A3B"/>
    <w:rsid w:val="00AA695D"/>
    <w:rsid w:val="00AB211A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731CB"/>
    <w:rsid w:val="00C86C52"/>
    <w:rsid w:val="00C8765D"/>
    <w:rsid w:val="00CB2DA7"/>
    <w:rsid w:val="00CB763E"/>
    <w:rsid w:val="00CD38E1"/>
    <w:rsid w:val="00CE6478"/>
    <w:rsid w:val="00CF2872"/>
    <w:rsid w:val="00CF6FCA"/>
    <w:rsid w:val="00D04CF4"/>
    <w:rsid w:val="00D17A47"/>
    <w:rsid w:val="00D203D2"/>
    <w:rsid w:val="00D23A3B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D1010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C7AB4"/>
    <w:rsid w:val="00ED391F"/>
    <w:rsid w:val="00ED6771"/>
    <w:rsid w:val="00EE1B1A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3A5C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2</TotalTime>
  <Pages>1</Pages>
  <Words>102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3</cp:revision>
  <cp:lastPrinted>2024-10-17T07:14:00Z</cp:lastPrinted>
  <dcterms:created xsi:type="dcterms:W3CDTF">2026-08-10T08:31:00Z</dcterms:created>
  <dcterms:modified xsi:type="dcterms:W3CDTF">2026-09-10T13:51:00Z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