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440F419A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E617DE">
        <w:rPr>
          <w:b/>
          <w:bCs/>
          <w:sz w:val="24"/>
          <w:szCs w:val="24"/>
        </w:rPr>
        <w:t>2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5B6A32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5B6A32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0DD6474E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A96CA3">
        <w:rPr>
          <w:sz w:val="24"/>
          <w:szCs w:val="24"/>
        </w:rPr>
        <w:t xml:space="preserve">ekonomat </w:t>
      </w:r>
      <w:r w:rsidR="00E617DE">
        <w:rPr>
          <w:sz w:val="24"/>
          <w:szCs w:val="24"/>
        </w:rPr>
        <w:t>2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7EF28BF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E617DE">
        <w:rPr>
          <w:sz w:val="24"/>
          <w:szCs w:val="24"/>
        </w:rPr>
        <w:t>2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DD1010">
        <w:rPr>
          <w:sz w:val="24"/>
          <w:szCs w:val="24"/>
        </w:rPr>
        <w:t>31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5B6A32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B74E7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B6A32"/>
    <w:rsid w:val="005C01AB"/>
    <w:rsid w:val="005D1EEA"/>
    <w:rsid w:val="005E09F7"/>
    <w:rsid w:val="005E3FDD"/>
    <w:rsid w:val="005E7CBB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B6A6E"/>
    <w:rsid w:val="007C1884"/>
    <w:rsid w:val="007C3E51"/>
    <w:rsid w:val="007E1CE2"/>
    <w:rsid w:val="007F6A81"/>
    <w:rsid w:val="007F776A"/>
    <w:rsid w:val="0080181E"/>
    <w:rsid w:val="008132B9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65F8"/>
    <w:rsid w:val="008E702D"/>
    <w:rsid w:val="008F0570"/>
    <w:rsid w:val="008F4FC2"/>
    <w:rsid w:val="00900A04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06BD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F2872"/>
    <w:rsid w:val="00CF6FCA"/>
    <w:rsid w:val="00D04CF4"/>
    <w:rsid w:val="00D17A47"/>
    <w:rsid w:val="00D203D2"/>
    <w:rsid w:val="00D23A3B"/>
    <w:rsid w:val="00D25D51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DF25A4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617DE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100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2026-08-10T08:52:00Z</dcterms:created>
  <dcterms:modified xsi:type="dcterms:W3CDTF">2026-09-10T11:58:00Z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