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66F06FB5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0DB810A0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0505D144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01D31DA4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6D20A856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76BE410F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 NNP</w:t>
      </w:r>
      <w:r w:rsidR="00C858F9">
        <w:rPr>
          <w:b/>
          <w:bCs/>
          <w:sz w:val="24"/>
          <w:szCs w:val="24"/>
        </w:rPr>
        <w:t>1</w:t>
      </w:r>
      <w:r w:rsidR="003D1441">
        <w:rPr>
          <w:b/>
          <w:bCs/>
          <w:sz w:val="24"/>
          <w:szCs w:val="24"/>
        </w:rPr>
        <w:t>4</w:t>
      </w:r>
      <w:r w:rsidRPr="00C32124">
        <w:rPr>
          <w:b/>
          <w:bCs/>
          <w:sz w:val="24"/>
          <w:szCs w:val="24"/>
        </w:rPr>
        <w:t>-</w:t>
      </w:r>
      <w:r w:rsidR="00C858F9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C858F9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DC7B80">
        <w:rPr>
          <w:b/>
          <w:bCs/>
          <w:sz w:val="24"/>
          <w:szCs w:val="24"/>
        </w:rPr>
        <w:t>11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C858F9">
        <w:rPr>
          <w:b/>
          <w:bCs/>
          <w:sz w:val="24"/>
          <w:szCs w:val="24"/>
        </w:rPr>
        <w:t>0</w:t>
      </w:r>
      <w:r w:rsidR="00DC7B80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C858F9">
        <w:rPr>
          <w:b/>
          <w:bCs/>
          <w:sz w:val="24"/>
          <w:szCs w:val="24"/>
        </w:rPr>
        <w:t>6</w:t>
      </w:r>
    </w:p>
    <w:p w14:paraId="561DE5ED" w14:textId="27E6529B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 xml:space="preserve">za najem </w:t>
      </w:r>
      <w:r w:rsidR="003D1441">
        <w:rPr>
          <w:sz w:val="24"/>
          <w:szCs w:val="24"/>
        </w:rPr>
        <w:t>strelišč</w:t>
      </w:r>
      <w:r w:rsidR="00E63518">
        <w:rPr>
          <w:sz w:val="24"/>
          <w:szCs w:val="24"/>
        </w:rPr>
        <w:t>a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4B990C14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C858F9">
        <w:rPr>
          <w:sz w:val="24"/>
          <w:szCs w:val="24"/>
        </w:rPr>
        <w:t>1</w:t>
      </w:r>
      <w:r w:rsidR="003D1441">
        <w:rPr>
          <w:sz w:val="24"/>
          <w:szCs w:val="24"/>
        </w:rPr>
        <w:t>4</w:t>
      </w:r>
      <w:r w:rsidR="005E09F7" w:rsidRPr="00C32124">
        <w:rPr>
          <w:sz w:val="24"/>
          <w:szCs w:val="24"/>
        </w:rPr>
        <w:t>-</w:t>
      </w:r>
      <w:r w:rsidR="00C858F9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C858F9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DC7B80">
        <w:rPr>
          <w:sz w:val="24"/>
          <w:szCs w:val="24"/>
        </w:rPr>
        <w:t>1</w:t>
      </w:r>
      <w:r w:rsidR="00C858F9">
        <w:rPr>
          <w:sz w:val="24"/>
          <w:szCs w:val="24"/>
        </w:rPr>
        <w:t>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C858F9">
        <w:rPr>
          <w:sz w:val="24"/>
          <w:szCs w:val="24"/>
        </w:rPr>
        <w:t>0</w:t>
      </w:r>
      <w:r w:rsidR="00DC7B80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C858F9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A9844" w14:textId="77777777" w:rsidR="00EF1624" w:rsidRDefault="00EF1624">
      <w:r>
        <w:separator/>
      </w:r>
    </w:p>
    <w:p w14:paraId="36A014FD" w14:textId="77777777" w:rsidR="00EF1624" w:rsidRDefault="00EF1624"/>
  </w:endnote>
  <w:endnote w:type="continuationSeparator" w:id="0">
    <w:p w14:paraId="0042ED7E" w14:textId="77777777" w:rsidR="00EF1624" w:rsidRDefault="00EF1624">
      <w:r>
        <w:continuationSeparator/>
      </w:r>
    </w:p>
    <w:p w14:paraId="229DA509" w14:textId="77777777" w:rsidR="00EF1624" w:rsidRDefault="00EF16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FD7CD" w14:textId="77777777" w:rsidR="00EF1624" w:rsidRDefault="00EF1624">
      <w:r>
        <w:separator/>
      </w:r>
    </w:p>
    <w:p w14:paraId="7EB67EB4" w14:textId="77777777" w:rsidR="00EF1624" w:rsidRDefault="00EF1624"/>
  </w:footnote>
  <w:footnote w:type="continuationSeparator" w:id="0">
    <w:p w14:paraId="20D168B2" w14:textId="77777777" w:rsidR="00EF1624" w:rsidRDefault="00EF1624">
      <w:r>
        <w:continuationSeparator/>
      </w:r>
    </w:p>
    <w:p w14:paraId="1CAA400B" w14:textId="77777777" w:rsidR="00EF1624" w:rsidRDefault="00EF16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47FD8"/>
    <w:rsid w:val="00157900"/>
    <w:rsid w:val="00163E71"/>
    <w:rsid w:val="001700F9"/>
    <w:rsid w:val="0017043B"/>
    <w:rsid w:val="001747A2"/>
    <w:rsid w:val="00176C69"/>
    <w:rsid w:val="001772FF"/>
    <w:rsid w:val="001A4D3F"/>
    <w:rsid w:val="001A517E"/>
    <w:rsid w:val="001C05E4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03EA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5746"/>
    <w:rsid w:val="00263BFD"/>
    <w:rsid w:val="002647CB"/>
    <w:rsid w:val="00291D60"/>
    <w:rsid w:val="002968A0"/>
    <w:rsid w:val="002A016A"/>
    <w:rsid w:val="002A1CE7"/>
    <w:rsid w:val="002A6C47"/>
    <w:rsid w:val="002B287D"/>
    <w:rsid w:val="002C4BD7"/>
    <w:rsid w:val="002D2541"/>
    <w:rsid w:val="00307C2E"/>
    <w:rsid w:val="003107A0"/>
    <w:rsid w:val="0031548F"/>
    <w:rsid w:val="003325B0"/>
    <w:rsid w:val="00341A50"/>
    <w:rsid w:val="003522D2"/>
    <w:rsid w:val="00354FAD"/>
    <w:rsid w:val="003705FE"/>
    <w:rsid w:val="00386604"/>
    <w:rsid w:val="003904FE"/>
    <w:rsid w:val="003942BF"/>
    <w:rsid w:val="003978D0"/>
    <w:rsid w:val="003A0718"/>
    <w:rsid w:val="003A2D9D"/>
    <w:rsid w:val="003C7C24"/>
    <w:rsid w:val="003D1441"/>
    <w:rsid w:val="003E3B65"/>
    <w:rsid w:val="003F0B81"/>
    <w:rsid w:val="003F46AF"/>
    <w:rsid w:val="0041346C"/>
    <w:rsid w:val="00417E7C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9699D"/>
    <w:rsid w:val="005A2DBE"/>
    <w:rsid w:val="005C01AB"/>
    <w:rsid w:val="005D1EEA"/>
    <w:rsid w:val="005E09F7"/>
    <w:rsid w:val="005E3FDD"/>
    <w:rsid w:val="005F3D5C"/>
    <w:rsid w:val="00601CDB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960CC"/>
    <w:rsid w:val="006A0217"/>
    <w:rsid w:val="006A7F9D"/>
    <w:rsid w:val="006C0888"/>
    <w:rsid w:val="006F2AAF"/>
    <w:rsid w:val="006F2D12"/>
    <w:rsid w:val="006F53B4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54980"/>
    <w:rsid w:val="007767C1"/>
    <w:rsid w:val="00776EC9"/>
    <w:rsid w:val="00783BC8"/>
    <w:rsid w:val="00787211"/>
    <w:rsid w:val="007879BE"/>
    <w:rsid w:val="007A1081"/>
    <w:rsid w:val="007B07E9"/>
    <w:rsid w:val="007B4318"/>
    <w:rsid w:val="007B47EC"/>
    <w:rsid w:val="007C1884"/>
    <w:rsid w:val="007C3E51"/>
    <w:rsid w:val="007E1CE2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3035C"/>
    <w:rsid w:val="00932C87"/>
    <w:rsid w:val="00945627"/>
    <w:rsid w:val="00954733"/>
    <w:rsid w:val="00957755"/>
    <w:rsid w:val="0098443A"/>
    <w:rsid w:val="00990969"/>
    <w:rsid w:val="00991DFF"/>
    <w:rsid w:val="00992007"/>
    <w:rsid w:val="0099482B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A183A"/>
    <w:rsid w:val="00AA2140"/>
    <w:rsid w:val="00AA221E"/>
    <w:rsid w:val="00AA5A3B"/>
    <w:rsid w:val="00AA695D"/>
    <w:rsid w:val="00AB211A"/>
    <w:rsid w:val="00AB3017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226BE"/>
    <w:rsid w:val="00B269BF"/>
    <w:rsid w:val="00B26AE7"/>
    <w:rsid w:val="00B3140E"/>
    <w:rsid w:val="00B32A40"/>
    <w:rsid w:val="00B347C2"/>
    <w:rsid w:val="00B474CA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858F9"/>
    <w:rsid w:val="00C86C52"/>
    <w:rsid w:val="00C8765D"/>
    <w:rsid w:val="00CB2DA7"/>
    <w:rsid w:val="00CD38E1"/>
    <w:rsid w:val="00CD3C14"/>
    <w:rsid w:val="00CF2872"/>
    <w:rsid w:val="00CF6FCA"/>
    <w:rsid w:val="00D04CF4"/>
    <w:rsid w:val="00D203D2"/>
    <w:rsid w:val="00D271EE"/>
    <w:rsid w:val="00D334EC"/>
    <w:rsid w:val="00D40723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B25FF"/>
    <w:rsid w:val="00DB5CC5"/>
    <w:rsid w:val="00DC3393"/>
    <w:rsid w:val="00DC7B80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6351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D2968"/>
    <w:rsid w:val="00ED391F"/>
    <w:rsid w:val="00ED6771"/>
    <w:rsid w:val="00EE1B1A"/>
    <w:rsid w:val="00EF0FF8"/>
    <w:rsid w:val="00EF1624"/>
    <w:rsid w:val="00EF2B4B"/>
    <w:rsid w:val="00EF3186"/>
    <w:rsid w:val="00F01F5C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5758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6</TotalTime>
  <Pages>1</Pages>
  <Words>97</Words>
  <Characters>904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Darjo Trobec</dc:creator>
  <cp:keywords/>
  <dc:description/>
  <cp:lastModifiedBy>Uporabnik</cp:lastModifiedBy>
  <cp:revision>4</cp:revision>
  <cp:lastPrinted>2024-10-17T07:14:00Z</cp:lastPrinted>
  <dcterms:created xsi:type="dcterms:W3CDTF">2026-08-10T09:12:00Z</dcterms:created>
  <dcterms:modified xsi:type="dcterms:W3CDTF">2026-09-10T13:59:00Z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