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39E28D0B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667A71">
        <w:rPr>
          <w:b/>
          <w:bCs/>
          <w:sz w:val="24"/>
          <w:szCs w:val="24"/>
        </w:rPr>
        <w:t>1</w:t>
      </w:r>
      <w:r w:rsidR="002F52DA">
        <w:rPr>
          <w:b/>
          <w:bCs/>
          <w:sz w:val="24"/>
          <w:szCs w:val="24"/>
        </w:rPr>
        <w:t>2</w:t>
      </w:r>
      <w:r w:rsidRPr="00C32124">
        <w:rPr>
          <w:b/>
          <w:bCs/>
          <w:sz w:val="24"/>
          <w:szCs w:val="24"/>
        </w:rPr>
        <w:t>-</w:t>
      </w:r>
      <w:r w:rsidR="00BC49C2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BC49C2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012078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BC49C2">
        <w:rPr>
          <w:b/>
          <w:bCs/>
          <w:sz w:val="24"/>
          <w:szCs w:val="24"/>
        </w:rPr>
        <w:t>0</w:t>
      </w:r>
      <w:r w:rsidR="00012078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BC49C2">
        <w:rPr>
          <w:b/>
          <w:bCs/>
          <w:sz w:val="24"/>
          <w:szCs w:val="24"/>
        </w:rPr>
        <w:t>6</w:t>
      </w:r>
    </w:p>
    <w:p w14:paraId="561DE5ED" w14:textId="7DCB0C2F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 xml:space="preserve">za najem </w:t>
      </w:r>
      <w:r w:rsidR="00081327">
        <w:rPr>
          <w:sz w:val="24"/>
          <w:szCs w:val="24"/>
        </w:rPr>
        <w:t>garsonjere</w:t>
      </w:r>
      <w:r w:rsidR="002F52DA">
        <w:rPr>
          <w:sz w:val="24"/>
          <w:szCs w:val="24"/>
        </w:rPr>
        <w:t xml:space="preserve"> 2,</w:t>
      </w:r>
      <w:r w:rsidR="00C32124" w:rsidRPr="00C32124">
        <w:rPr>
          <w:sz w:val="24"/>
          <w:szCs w:val="24"/>
        </w:rPr>
        <w:t xml:space="preserve"> </w:t>
      </w:r>
      <w:r w:rsidR="007A3CC1">
        <w:rPr>
          <w:sz w:val="24"/>
          <w:szCs w:val="24"/>
        </w:rPr>
        <w:t>Teniški center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41F90B06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667A71">
        <w:rPr>
          <w:sz w:val="24"/>
          <w:szCs w:val="24"/>
        </w:rPr>
        <w:t>1</w:t>
      </w:r>
      <w:r w:rsidR="002F52DA">
        <w:rPr>
          <w:sz w:val="24"/>
          <w:szCs w:val="24"/>
        </w:rPr>
        <w:t>2</w:t>
      </w:r>
      <w:r w:rsidR="005E09F7" w:rsidRPr="00C32124">
        <w:rPr>
          <w:sz w:val="24"/>
          <w:szCs w:val="24"/>
        </w:rPr>
        <w:t>-</w:t>
      </w:r>
      <w:r w:rsidR="00BC49C2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BC49C2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012078">
        <w:rPr>
          <w:sz w:val="24"/>
          <w:szCs w:val="24"/>
        </w:rPr>
        <w:t>1</w:t>
      </w:r>
      <w:r w:rsidR="00BC49C2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BC49C2">
        <w:rPr>
          <w:sz w:val="24"/>
          <w:szCs w:val="24"/>
        </w:rPr>
        <w:t>0</w:t>
      </w:r>
      <w:r w:rsidR="00012078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BC49C2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2078"/>
    <w:rsid w:val="0001734F"/>
    <w:rsid w:val="00020E86"/>
    <w:rsid w:val="000312E5"/>
    <w:rsid w:val="00050EE2"/>
    <w:rsid w:val="00055FBB"/>
    <w:rsid w:val="00056790"/>
    <w:rsid w:val="00063D15"/>
    <w:rsid w:val="00064A8A"/>
    <w:rsid w:val="00070895"/>
    <w:rsid w:val="00074046"/>
    <w:rsid w:val="00075BA2"/>
    <w:rsid w:val="00081327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9E3"/>
    <w:rsid w:val="00163E71"/>
    <w:rsid w:val="001700F9"/>
    <w:rsid w:val="0017043B"/>
    <w:rsid w:val="001747A2"/>
    <w:rsid w:val="00176C69"/>
    <w:rsid w:val="001772FF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18F4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F52DA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D7852"/>
    <w:rsid w:val="003E3B65"/>
    <w:rsid w:val="003F0B81"/>
    <w:rsid w:val="003F46AF"/>
    <w:rsid w:val="0041346C"/>
    <w:rsid w:val="00423528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28F3"/>
    <w:rsid w:val="0056465D"/>
    <w:rsid w:val="005673B8"/>
    <w:rsid w:val="005731A4"/>
    <w:rsid w:val="0059699D"/>
    <w:rsid w:val="005A0643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67A71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35A0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3035C"/>
    <w:rsid w:val="00932C87"/>
    <w:rsid w:val="00954733"/>
    <w:rsid w:val="00957755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8545A"/>
    <w:rsid w:val="00A92CE4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49C2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86C52"/>
    <w:rsid w:val="00C8765D"/>
    <w:rsid w:val="00CB2DA7"/>
    <w:rsid w:val="00CD38E1"/>
    <w:rsid w:val="00CF2872"/>
    <w:rsid w:val="00CF6FCA"/>
    <w:rsid w:val="00D04CF4"/>
    <w:rsid w:val="00D17A47"/>
    <w:rsid w:val="00D203D2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391F"/>
    <w:rsid w:val="00ED6771"/>
    <w:rsid w:val="00EE1B1A"/>
    <w:rsid w:val="00EF0773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0</TotalTime>
  <Pages>1</Pages>
  <Words>100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3</cp:revision>
  <cp:lastPrinted>2024-10-17T07:14:00Z</cp:lastPrinted>
  <dcterms:created xsi:type="dcterms:W3CDTF">2026-08-10T08:45:00Z</dcterms:created>
  <dcterms:modified xsi:type="dcterms:W3CDTF">2026-09-10T13:54:00Z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