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7E530C4E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667A71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-</w:t>
      </w:r>
      <w:r w:rsidR="00BC49C2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BC49C2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5A0553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BC49C2">
        <w:rPr>
          <w:b/>
          <w:bCs/>
          <w:sz w:val="24"/>
          <w:szCs w:val="24"/>
        </w:rPr>
        <w:t>0</w:t>
      </w:r>
      <w:r w:rsidR="005A0553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BC49C2">
        <w:rPr>
          <w:b/>
          <w:bCs/>
          <w:sz w:val="24"/>
          <w:szCs w:val="24"/>
        </w:rPr>
        <w:t>6</w:t>
      </w:r>
    </w:p>
    <w:p w14:paraId="561DE5ED" w14:textId="6C6BB6A2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 xml:space="preserve">za najem </w:t>
      </w:r>
      <w:r w:rsidR="00081327">
        <w:rPr>
          <w:sz w:val="24"/>
          <w:szCs w:val="24"/>
        </w:rPr>
        <w:t>garsonjere</w:t>
      </w:r>
      <w:r w:rsidR="00151CC7">
        <w:rPr>
          <w:sz w:val="24"/>
          <w:szCs w:val="24"/>
        </w:rPr>
        <w:t xml:space="preserve"> 1,</w:t>
      </w:r>
      <w:r w:rsidR="00C32124" w:rsidRPr="00C32124">
        <w:rPr>
          <w:sz w:val="24"/>
          <w:szCs w:val="24"/>
        </w:rPr>
        <w:t xml:space="preserve"> </w:t>
      </w:r>
      <w:r w:rsidR="007A3CC1">
        <w:rPr>
          <w:sz w:val="24"/>
          <w:szCs w:val="24"/>
        </w:rPr>
        <w:t>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03AE838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667A71">
        <w:rPr>
          <w:sz w:val="24"/>
          <w:szCs w:val="24"/>
        </w:rPr>
        <w:t>11</w:t>
      </w:r>
      <w:r w:rsidR="005E09F7" w:rsidRPr="00C32124">
        <w:rPr>
          <w:sz w:val="24"/>
          <w:szCs w:val="24"/>
        </w:rPr>
        <w:t>-</w:t>
      </w:r>
      <w:r w:rsidR="00BC49C2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BC49C2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5A0553">
        <w:rPr>
          <w:sz w:val="24"/>
          <w:szCs w:val="24"/>
        </w:rPr>
        <w:t>1</w:t>
      </w:r>
      <w:r w:rsidR="00BC49C2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BC49C2">
        <w:rPr>
          <w:sz w:val="24"/>
          <w:szCs w:val="24"/>
        </w:rPr>
        <w:t>0</w:t>
      </w:r>
      <w:r w:rsidR="005A0553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BC49C2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56790"/>
    <w:rsid w:val="00063D15"/>
    <w:rsid w:val="00064A8A"/>
    <w:rsid w:val="00070895"/>
    <w:rsid w:val="00074046"/>
    <w:rsid w:val="00075BA2"/>
    <w:rsid w:val="00081327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1CC7"/>
    <w:rsid w:val="00157900"/>
    <w:rsid w:val="001639E3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18F4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307C2E"/>
    <w:rsid w:val="003107A0"/>
    <w:rsid w:val="0031548F"/>
    <w:rsid w:val="00315FDD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23528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56A23"/>
    <w:rsid w:val="0056465D"/>
    <w:rsid w:val="005673B8"/>
    <w:rsid w:val="005731A4"/>
    <w:rsid w:val="0059699D"/>
    <w:rsid w:val="005A0553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67A71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06A8"/>
    <w:rsid w:val="007C1884"/>
    <w:rsid w:val="007C3E51"/>
    <w:rsid w:val="007E1CE2"/>
    <w:rsid w:val="007F35A0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49C2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6C52"/>
    <w:rsid w:val="00C8765D"/>
    <w:rsid w:val="00CB2DA7"/>
    <w:rsid w:val="00CD38E1"/>
    <w:rsid w:val="00CF2872"/>
    <w:rsid w:val="00CF6FCA"/>
    <w:rsid w:val="00D04CF4"/>
    <w:rsid w:val="00D17A47"/>
    <w:rsid w:val="00D203D2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773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045A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5</TotalTime>
  <Pages>1</Pages>
  <Words>100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5</cp:revision>
  <cp:lastPrinted>2024-10-17T07:14:00Z</cp:lastPrinted>
  <dcterms:created xsi:type="dcterms:W3CDTF">2026-08-10T08:01:00Z</dcterms:created>
  <dcterms:modified xsi:type="dcterms:W3CDTF">2026-09-10T13:53:00Z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